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bottom w:w="85" w:type="dxa"/>
        </w:tblCellMar>
        <w:tblLook w:val="04A0" w:firstRow="1" w:lastRow="0" w:firstColumn="1" w:lastColumn="0" w:noHBand="0" w:noVBand="1"/>
      </w:tblPr>
      <w:tblGrid>
        <w:gridCol w:w="3378"/>
        <w:gridCol w:w="3378"/>
        <w:gridCol w:w="3379"/>
      </w:tblGrid>
      <w:tr w:rsidR="008D334D" w:rsidRPr="004A32B3" w14:paraId="0FB2C97D" w14:textId="77777777" w:rsidTr="00323C8B">
        <w:tc>
          <w:tcPr>
            <w:tcW w:w="3378" w:type="dxa"/>
          </w:tcPr>
          <w:p w14:paraId="6F95ADEE" w14:textId="77777777" w:rsidR="00106C94" w:rsidRDefault="00106C94" w:rsidP="00323C8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06C94">
              <w:rPr>
                <w:rFonts w:asciiTheme="majorHAnsi" w:hAnsiTheme="majorHAnsi"/>
                <w:b/>
                <w:sz w:val="18"/>
                <w:szCs w:val="18"/>
              </w:rPr>
              <w:t>Филиал Автономной некоммерческой организации «Консультационно-учебный центр «Престиж» в г. Севастополь</w:t>
            </w:r>
          </w:p>
          <w:p w14:paraId="11DDCA8B" w14:textId="673B78C9" w:rsidR="00624137" w:rsidRPr="005B23DF" w:rsidRDefault="00000000" w:rsidP="00323C8B">
            <w:pPr>
              <w:rPr>
                <w:rFonts w:asciiTheme="majorHAnsi" w:hAnsiTheme="majorHAnsi"/>
                <w:sz w:val="18"/>
                <w:szCs w:val="18"/>
              </w:rPr>
            </w:pPr>
            <w:r w:rsidRPr="005B23DF">
              <w:rPr>
                <w:rFonts w:asciiTheme="majorHAnsi" w:hAnsiTheme="majorHAnsi"/>
                <w:sz w:val="18"/>
                <w:szCs w:val="18"/>
              </w:rPr>
              <w:t xml:space="preserve">299029, г. Севастополь, </w:t>
            </w:r>
            <w:proofErr w:type="spellStart"/>
            <w:r w:rsidRPr="005B23DF">
              <w:rPr>
                <w:rFonts w:asciiTheme="majorHAnsi" w:hAnsiTheme="majorHAnsi"/>
                <w:sz w:val="18"/>
                <w:szCs w:val="18"/>
              </w:rPr>
              <w:t>пр-кт</w:t>
            </w:r>
            <w:proofErr w:type="spellEnd"/>
            <w:r w:rsidRPr="005B23DF">
              <w:rPr>
                <w:rFonts w:asciiTheme="majorHAnsi" w:hAnsiTheme="majorHAnsi"/>
                <w:sz w:val="18"/>
                <w:szCs w:val="18"/>
              </w:rPr>
              <w:t xml:space="preserve"> Генерала Острякова, д. 64, </w:t>
            </w:r>
            <w:proofErr w:type="spellStart"/>
            <w:r w:rsidRPr="005B23DF">
              <w:rPr>
                <w:rFonts w:asciiTheme="majorHAnsi" w:hAnsiTheme="majorHAnsi"/>
                <w:sz w:val="18"/>
                <w:szCs w:val="18"/>
              </w:rPr>
              <w:t>каб</w:t>
            </w:r>
            <w:proofErr w:type="spellEnd"/>
            <w:r w:rsidRPr="005B23DF">
              <w:rPr>
                <w:rFonts w:asciiTheme="majorHAnsi" w:hAnsiTheme="majorHAnsi"/>
                <w:sz w:val="18"/>
                <w:szCs w:val="18"/>
              </w:rPr>
              <w:t>. 81</w:t>
            </w:r>
          </w:p>
          <w:p w14:paraId="04AFF1D8" w14:textId="77777777" w:rsidR="00624137" w:rsidRPr="005B23DF" w:rsidRDefault="00000000" w:rsidP="00323C8B">
            <w:pPr>
              <w:rPr>
                <w:rFonts w:asciiTheme="majorHAnsi" w:hAnsiTheme="majorHAnsi"/>
                <w:sz w:val="18"/>
                <w:szCs w:val="18"/>
              </w:rPr>
            </w:pPr>
            <w:r w:rsidRPr="005B23DF">
              <w:rPr>
                <w:rFonts w:asciiTheme="majorHAnsi" w:hAnsiTheme="majorHAnsi"/>
                <w:sz w:val="18"/>
                <w:szCs w:val="18"/>
              </w:rPr>
              <w:t>Тел.: 8 (800) 500-22-43</w:t>
            </w:r>
          </w:p>
          <w:p w14:paraId="0C5884E7" w14:textId="77777777" w:rsidR="00624137" w:rsidRPr="00B5583F" w:rsidRDefault="00000000" w:rsidP="00323C8B">
            <w:pPr>
              <w:spacing w:line="276" w:lineRule="auto"/>
              <w:rPr>
                <w:rFonts w:asciiTheme="majorHAnsi" w:hAnsiTheme="majorHAnsi"/>
                <w:color w:val="17365D" w:themeColor="text2" w:themeShade="BF"/>
                <w:sz w:val="18"/>
                <w:szCs w:val="18"/>
              </w:rPr>
            </w:pPr>
            <w:r w:rsidRPr="005B23DF">
              <w:rPr>
                <w:rFonts w:asciiTheme="majorHAnsi" w:hAnsiTheme="majorHAnsi"/>
                <w:color w:val="17365D" w:themeColor="text2" w:themeShade="BF"/>
                <w:sz w:val="18"/>
                <w:szCs w:val="18"/>
                <w:lang w:val="en-US"/>
              </w:rPr>
              <w:t>prestige-2018@list.ru</w:t>
            </w:r>
          </w:p>
        </w:tc>
        <w:tc>
          <w:tcPr>
            <w:tcW w:w="3378" w:type="dxa"/>
          </w:tcPr>
          <w:p w14:paraId="3AEF3AE8" w14:textId="77777777" w:rsidR="00624137" w:rsidRPr="00AE5FE1" w:rsidRDefault="00000000" w:rsidP="00323C8B">
            <w:pPr>
              <w:jc w:val="center"/>
              <w:rPr>
                <w:sz w:val="18"/>
                <w:szCs w:val="18"/>
                <w:lang w:val="en-US"/>
              </w:rPr>
            </w:pPr>
            <w:r w:rsidRPr="00AE5FE1">
              <w:rPr>
                <w:noProof/>
                <w:sz w:val="18"/>
                <w:szCs w:val="18"/>
              </w:rPr>
              <w:drawing>
                <wp:inline distT="0" distB="0" distL="0" distR="0" wp14:anchorId="0689B5FD" wp14:editId="6C176726">
                  <wp:extent cx="1669799" cy="910800"/>
                  <wp:effectExtent l="0" t="0" r="698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799" cy="9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14:paraId="053353A4" w14:textId="7FC0C51B" w:rsidR="004E4465" w:rsidRPr="004E4465" w:rsidRDefault="00000000" w:rsidP="00323C8B">
            <w:pPr>
              <w:spacing w:line="276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6E5D52">
              <w:rPr>
                <w:rFonts w:asciiTheme="majorHAnsi" w:hAnsiTheme="majorHAnsi"/>
                <w:sz w:val="18"/>
                <w:szCs w:val="18"/>
              </w:rPr>
              <w:t xml:space="preserve">ИНН </w:t>
            </w:r>
            <w:r w:rsidRPr="006E5D52">
              <w:rPr>
                <w:rFonts w:asciiTheme="majorHAnsi" w:hAnsiTheme="majorHAnsi"/>
                <w:b/>
                <w:sz w:val="18"/>
                <w:szCs w:val="18"/>
              </w:rPr>
              <w:t>5228057469</w:t>
            </w:r>
            <w:r w:rsidRPr="006E5D52">
              <w:rPr>
                <w:rFonts w:asciiTheme="majorHAnsi" w:hAnsiTheme="majorHAnsi"/>
                <w:sz w:val="18"/>
                <w:szCs w:val="18"/>
              </w:rPr>
              <w:t xml:space="preserve"> КПП </w:t>
            </w:r>
            <w:r w:rsidR="00106C94" w:rsidRPr="00106C94">
              <w:rPr>
                <w:rFonts w:asciiTheme="majorHAnsi" w:hAnsiTheme="majorHAnsi"/>
                <w:b/>
                <w:sz w:val="18"/>
                <w:szCs w:val="18"/>
              </w:rPr>
              <w:t>920043001</w:t>
            </w:r>
          </w:p>
          <w:p w14:paraId="32C6B17C" w14:textId="77777777" w:rsidR="00624137" w:rsidRPr="006E5D52" w:rsidRDefault="00000000" w:rsidP="00323C8B">
            <w:pPr>
              <w:spacing w:line="276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6E5D52">
              <w:rPr>
                <w:rFonts w:asciiTheme="majorHAnsi" w:hAnsiTheme="majorHAnsi"/>
                <w:sz w:val="18"/>
                <w:szCs w:val="18"/>
              </w:rPr>
              <w:t xml:space="preserve">ОГРН </w:t>
            </w:r>
            <w:r w:rsidRPr="006E5D52">
              <w:rPr>
                <w:rFonts w:asciiTheme="majorHAnsi" w:hAnsiTheme="majorHAnsi"/>
                <w:b/>
                <w:sz w:val="18"/>
                <w:szCs w:val="18"/>
              </w:rPr>
              <w:t>1155200001802</w:t>
            </w:r>
          </w:p>
          <w:p w14:paraId="5413262A" w14:textId="36C5C09E" w:rsidR="004E4465" w:rsidRDefault="00000000" w:rsidP="00323C8B">
            <w:pPr>
              <w:spacing w:line="276" w:lineRule="auto"/>
              <w:rPr>
                <w:rFonts w:asciiTheme="majorHAnsi" w:hAnsiTheme="majorHAnsi"/>
                <w:sz w:val="18"/>
                <w:szCs w:val="18"/>
              </w:rPr>
            </w:pPr>
            <w:r w:rsidRPr="006E5D52">
              <w:rPr>
                <w:rFonts w:asciiTheme="majorHAnsi" w:hAnsiTheme="majorHAnsi"/>
                <w:sz w:val="18"/>
                <w:szCs w:val="18"/>
              </w:rPr>
              <w:t xml:space="preserve">Р/с </w:t>
            </w:r>
            <w:r w:rsidR="004E4465" w:rsidRPr="004E4465">
              <w:rPr>
                <w:rFonts w:asciiTheme="majorHAnsi" w:hAnsiTheme="majorHAnsi"/>
                <w:b/>
                <w:sz w:val="18"/>
                <w:szCs w:val="18"/>
              </w:rPr>
              <w:t>40703810720000001879</w:t>
            </w:r>
          </w:p>
          <w:p w14:paraId="0B93A230" w14:textId="1A15DEDB" w:rsidR="00624137" w:rsidRPr="006E5D52" w:rsidRDefault="004E4465" w:rsidP="00323C8B">
            <w:pPr>
              <w:spacing w:line="276" w:lineRule="auto"/>
              <w:rPr>
                <w:rFonts w:asciiTheme="majorHAnsi" w:hAnsiTheme="majorHAnsi"/>
                <w:sz w:val="18"/>
                <w:szCs w:val="18"/>
              </w:rPr>
            </w:pPr>
            <w:r w:rsidRPr="004E4465">
              <w:rPr>
                <w:rFonts w:asciiTheme="majorHAnsi" w:hAnsiTheme="majorHAnsi"/>
                <w:sz w:val="18"/>
                <w:szCs w:val="18"/>
              </w:rPr>
              <w:t>ООО "Банк Точка"</w:t>
            </w:r>
          </w:p>
          <w:p w14:paraId="39C1D17F" w14:textId="422A6C1B" w:rsidR="00624137" w:rsidRDefault="00000000" w:rsidP="00323C8B">
            <w:pPr>
              <w:spacing w:line="276" w:lineRule="auto"/>
              <w:rPr>
                <w:rFonts w:asciiTheme="majorHAnsi" w:hAnsiTheme="majorHAnsi"/>
                <w:sz w:val="18"/>
                <w:szCs w:val="18"/>
              </w:rPr>
            </w:pPr>
            <w:r w:rsidRPr="006E5D52">
              <w:rPr>
                <w:rFonts w:asciiTheme="majorHAnsi" w:hAnsiTheme="majorHAnsi"/>
                <w:sz w:val="18"/>
                <w:szCs w:val="18"/>
              </w:rPr>
              <w:t>БИК</w:t>
            </w:r>
            <w:r>
              <w:rPr>
                <w:rFonts w:asciiTheme="majorHAnsi" w:hAnsiTheme="majorHAnsi"/>
                <w:color w:val="17365D" w:themeColor="text2" w:themeShade="BF"/>
                <w:sz w:val="18"/>
                <w:szCs w:val="18"/>
              </w:rPr>
              <w:t xml:space="preserve"> </w:t>
            </w:r>
            <w:r w:rsidR="004E4465" w:rsidRPr="004E4465">
              <w:rPr>
                <w:rFonts w:asciiTheme="majorHAnsi" w:hAnsiTheme="majorHAnsi"/>
                <w:b/>
                <w:sz w:val="18"/>
                <w:szCs w:val="18"/>
              </w:rPr>
              <w:t>044525104</w:t>
            </w:r>
          </w:p>
          <w:p w14:paraId="5B8EC89B" w14:textId="7B2B71CC" w:rsidR="00624137" w:rsidRPr="007A7251" w:rsidRDefault="00000000" w:rsidP="00323C8B">
            <w:pPr>
              <w:spacing w:line="276" w:lineRule="auto"/>
              <w:rPr>
                <w:rFonts w:asciiTheme="majorHAnsi" w:hAnsiTheme="majorHAnsi"/>
                <w:color w:val="17365D" w:themeColor="text2" w:themeShade="BF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К/с </w:t>
            </w:r>
            <w:r w:rsidR="004E4465" w:rsidRPr="004E4465">
              <w:rPr>
                <w:rFonts w:asciiTheme="majorHAnsi" w:hAnsiTheme="majorHAnsi"/>
                <w:b/>
                <w:sz w:val="18"/>
                <w:szCs w:val="18"/>
              </w:rPr>
              <w:t>30101810745374525104</w:t>
            </w:r>
          </w:p>
        </w:tc>
      </w:tr>
    </w:tbl>
    <w:p w14:paraId="58E87875" w14:textId="77777777" w:rsidR="00624137" w:rsidRPr="001B6E5B" w:rsidRDefault="00624137" w:rsidP="00C46E22">
      <w:pPr>
        <w:pStyle w:val="a8"/>
        <w:rPr>
          <w:rFonts w:ascii="Times New Roman" w:hAnsi="Times New Roman" w:cs="Times New Roman"/>
          <w:b/>
          <w:bCs/>
          <w:vanish/>
          <w:sz w:val="2"/>
        </w:rPr>
      </w:pPr>
    </w:p>
    <w:p w14:paraId="3A1C3ECE" w14:textId="7AB8A2F5" w:rsidR="00D427D9" w:rsidRDefault="00D427D9" w:rsidP="00D427D9">
      <w:pPr>
        <w:ind w:left="-142" w:firstLine="360"/>
        <w:jc w:val="both"/>
      </w:pPr>
    </w:p>
    <w:p w14:paraId="185099E7" w14:textId="6629E4F4" w:rsidR="00D427D9" w:rsidRPr="00EE7052" w:rsidRDefault="00890677" w:rsidP="00890677">
      <w:pPr>
        <w:ind w:left="-142" w:firstLine="360"/>
        <w:jc w:val="center"/>
        <w:rPr>
          <w:b/>
          <w:bCs/>
          <w:sz w:val="26"/>
          <w:szCs w:val="26"/>
        </w:rPr>
      </w:pPr>
      <w:r w:rsidRPr="00EE7052">
        <w:rPr>
          <w:b/>
          <w:bCs/>
          <w:sz w:val="26"/>
          <w:szCs w:val="26"/>
        </w:rPr>
        <w:t>Карточка предприятия</w:t>
      </w:r>
    </w:p>
    <w:p w14:paraId="071DEFF5" w14:textId="228B2CFF" w:rsidR="009E7737" w:rsidRPr="00D427D9" w:rsidRDefault="009E7737" w:rsidP="007B2E28">
      <w:pPr>
        <w:ind w:left="-142" w:firstLine="360"/>
        <w:jc w:val="both"/>
      </w:pPr>
    </w:p>
    <w:tbl>
      <w:tblPr>
        <w:tblW w:w="1006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A0" w:firstRow="1" w:lastRow="0" w:firstColumn="1" w:lastColumn="0" w:noHBand="0" w:noVBand="0"/>
      </w:tblPr>
      <w:tblGrid>
        <w:gridCol w:w="3258"/>
        <w:gridCol w:w="6802"/>
      </w:tblGrid>
      <w:tr w:rsidR="00890677" w:rsidRPr="009A7C03" w14:paraId="75784602" w14:textId="77777777" w:rsidTr="00C84B26">
        <w:trPr>
          <w:trHeight w:val="429"/>
        </w:trPr>
        <w:tc>
          <w:tcPr>
            <w:tcW w:w="3258" w:type="dxa"/>
            <w:vAlign w:val="center"/>
          </w:tcPr>
          <w:p w14:paraId="60B8C3BE" w14:textId="6F9419A1" w:rsidR="00890677" w:rsidRPr="00890677" w:rsidRDefault="00890677" w:rsidP="00D10BDD">
            <w:pPr>
              <w:spacing w:before="20" w:after="20"/>
              <w:ind w:left="-57" w:right="-57"/>
            </w:pPr>
            <w:r w:rsidRPr="00890677">
              <w:t>Полное наименование</w:t>
            </w:r>
          </w:p>
        </w:tc>
        <w:tc>
          <w:tcPr>
            <w:tcW w:w="6802" w:type="dxa"/>
            <w:vAlign w:val="center"/>
          </w:tcPr>
          <w:p w14:paraId="2B3A4510" w14:textId="6FC181EC" w:rsidR="00890677" w:rsidRPr="00890677" w:rsidRDefault="00106C94" w:rsidP="00D10BDD">
            <w:pPr>
              <w:spacing w:before="20" w:after="20"/>
              <w:ind w:left="-57" w:right="-57"/>
            </w:pPr>
            <w:bookmarkStart w:id="0" w:name="_Hlk114566606"/>
            <w:r>
              <w:t xml:space="preserve">Филиал </w:t>
            </w:r>
            <w:r w:rsidR="007F15B4">
              <w:t>а</w:t>
            </w:r>
            <w:r w:rsidR="00890677" w:rsidRPr="00890677">
              <w:t>втономн</w:t>
            </w:r>
            <w:r>
              <w:t>ой</w:t>
            </w:r>
            <w:r w:rsidR="00890677" w:rsidRPr="00890677">
              <w:t xml:space="preserve"> некоммерческ</w:t>
            </w:r>
            <w:r>
              <w:t>ой</w:t>
            </w:r>
            <w:r w:rsidR="00890677" w:rsidRPr="00890677">
              <w:t xml:space="preserve"> организаци</w:t>
            </w:r>
            <w:r>
              <w:t>и</w:t>
            </w:r>
            <w:r w:rsidR="00890677" w:rsidRPr="00890677">
              <w:t xml:space="preserve"> «Консультационно-учебный центр «Престиж»</w:t>
            </w:r>
            <w:bookmarkEnd w:id="0"/>
            <w:r>
              <w:t xml:space="preserve"> в г. Севастополь</w:t>
            </w:r>
          </w:p>
        </w:tc>
      </w:tr>
      <w:tr w:rsidR="00890677" w:rsidRPr="000D0C4F" w14:paraId="5329E1A4" w14:textId="77777777" w:rsidTr="00C84B26">
        <w:trPr>
          <w:trHeight w:val="295"/>
        </w:trPr>
        <w:tc>
          <w:tcPr>
            <w:tcW w:w="3258" w:type="dxa"/>
            <w:vAlign w:val="center"/>
          </w:tcPr>
          <w:p w14:paraId="29616E86" w14:textId="28C95540" w:rsidR="00890677" w:rsidRPr="00890677" w:rsidRDefault="00890677" w:rsidP="00D10BDD">
            <w:pPr>
              <w:spacing w:before="40" w:after="40"/>
              <w:ind w:left="-57" w:right="-57"/>
            </w:pPr>
            <w:r w:rsidRPr="00890677">
              <w:t>Сокращенное наименование</w:t>
            </w:r>
          </w:p>
        </w:tc>
        <w:tc>
          <w:tcPr>
            <w:tcW w:w="6802" w:type="dxa"/>
            <w:vAlign w:val="center"/>
          </w:tcPr>
          <w:p w14:paraId="19D9CA12" w14:textId="514FE0FC" w:rsidR="00890677" w:rsidRPr="00890677" w:rsidRDefault="00106C94" w:rsidP="00D10BDD">
            <w:pPr>
              <w:spacing w:before="40" w:after="40"/>
              <w:ind w:left="-57" w:right="-57"/>
            </w:pPr>
            <w:r>
              <w:t xml:space="preserve">Филиал </w:t>
            </w:r>
            <w:r w:rsidR="00890677" w:rsidRPr="00890677">
              <w:t>АНО «Престиж»</w:t>
            </w:r>
            <w:r>
              <w:t xml:space="preserve"> в г. Севастополь</w:t>
            </w:r>
          </w:p>
        </w:tc>
      </w:tr>
      <w:tr w:rsidR="00890677" w:rsidRPr="00970B03" w14:paraId="0D806907" w14:textId="77777777" w:rsidTr="00C84B26">
        <w:trPr>
          <w:trHeight w:val="162"/>
        </w:trPr>
        <w:tc>
          <w:tcPr>
            <w:tcW w:w="3258" w:type="dxa"/>
            <w:vAlign w:val="center"/>
          </w:tcPr>
          <w:p w14:paraId="08C226E6" w14:textId="77777777" w:rsidR="00890677" w:rsidRPr="00890677" w:rsidRDefault="00890677" w:rsidP="00D10BDD">
            <w:pPr>
              <w:spacing w:before="40" w:after="40"/>
              <w:ind w:left="-57" w:right="-57"/>
            </w:pPr>
            <w:r w:rsidRPr="00890677">
              <w:t>Юридический адрес</w:t>
            </w:r>
            <w:r w:rsidRPr="00890677">
              <w:tab/>
            </w:r>
          </w:p>
        </w:tc>
        <w:tc>
          <w:tcPr>
            <w:tcW w:w="6802" w:type="dxa"/>
            <w:vAlign w:val="center"/>
          </w:tcPr>
          <w:p w14:paraId="1B5B02A0" w14:textId="0559C509" w:rsidR="00890677" w:rsidRPr="00890677" w:rsidRDefault="00106C94" w:rsidP="00D10BDD">
            <w:pPr>
              <w:spacing w:before="40" w:after="40"/>
              <w:ind w:left="-57" w:right="-57"/>
            </w:pPr>
            <w:r w:rsidRPr="00890677">
              <w:t>299029, г. Севастополь, пр</w:t>
            </w:r>
            <w:r>
              <w:t>-т</w:t>
            </w:r>
            <w:r w:rsidRPr="00890677">
              <w:t xml:space="preserve">. Генерала Острякова, д. 64, </w:t>
            </w:r>
            <w:proofErr w:type="spellStart"/>
            <w:r w:rsidRPr="00890677">
              <w:t>каб</w:t>
            </w:r>
            <w:proofErr w:type="spellEnd"/>
            <w:r w:rsidRPr="00890677">
              <w:t>. 81</w:t>
            </w:r>
          </w:p>
        </w:tc>
      </w:tr>
      <w:tr w:rsidR="00890677" w:rsidRPr="00F34A2A" w14:paraId="7F16894A" w14:textId="77777777" w:rsidTr="00C84B26">
        <w:trPr>
          <w:trHeight w:val="58"/>
        </w:trPr>
        <w:tc>
          <w:tcPr>
            <w:tcW w:w="3258" w:type="dxa"/>
            <w:vAlign w:val="center"/>
          </w:tcPr>
          <w:p w14:paraId="7E07D56F" w14:textId="77777777" w:rsidR="00890677" w:rsidRPr="00890677" w:rsidRDefault="00890677" w:rsidP="00D10BDD">
            <w:pPr>
              <w:spacing w:before="40" w:after="40"/>
              <w:ind w:left="-57" w:right="-57"/>
            </w:pPr>
            <w:r w:rsidRPr="00890677">
              <w:t>ИНН</w:t>
            </w:r>
          </w:p>
        </w:tc>
        <w:tc>
          <w:tcPr>
            <w:tcW w:w="6802" w:type="dxa"/>
            <w:vAlign w:val="center"/>
          </w:tcPr>
          <w:p w14:paraId="0D93EDCD" w14:textId="77777777" w:rsidR="00890677" w:rsidRPr="00890677" w:rsidRDefault="00890677" w:rsidP="00D10BDD">
            <w:pPr>
              <w:spacing w:before="40" w:after="40"/>
              <w:ind w:left="-57" w:right="-57"/>
            </w:pPr>
            <w:bookmarkStart w:id="1" w:name="_Hlk114566230"/>
            <w:r w:rsidRPr="00890677">
              <w:t>5228057469</w:t>
            </w:r>
            <w:bookmarkEnd w:id="1"/>
          </w:p>
        </w:tc>
      </w:tr>
      <w:tr w:rsidR="00890677" w:rsidRPr="00F34A2A" w14:paraId="210ED81C" w14:textId="77777777" w:rsidTr="00C84B26">
        <w:trPr>
          <w:trHeight w:val="58"/>
        </w:trPr>
        <w:tc>
          <w:tcPr>
            <w:tcW w:w="3258" w:type="dxa"/>
            <w:vAlign w:val="center"/>
          </w:tcPr>
          <w:p w14:paraId="1E9DE873" w14:textId="77777777" w:rsidR="00890677" w:rsidRPr="00890677" w:rsidRDefault="00890677" w:rsidP="00D10BDD">
            <w:pPr>
              <w:spacing w:before="40" w:after="40"/>
              <w:ind w:left="-57" w:right="-57"/>
            </w:pPr>
            <w:r w:rsidRPr="00890677">
              <w:t>КПП</w:t>
            </w:r>
          </w:p>
        </w:tc>
        <w:tc>
          <w:tcPr>
            <w:tcW w:w="6802" w:type="dxa"/>
            <w:vAlign w:val="center"/>
          </w:tcPr>
          <w:p w14:paraId="2AEB5454" w14:textId="31BA53CF" w:rsidR="00890677" w:rsidRPr="00890677" w:rsidRDefault="00106C94" w:rsidP="00D10BDD">
            <w:pPr>
              <w:spacing w:before="40" w:after="40"/>
              <w:ind w:left="-57" w:right="-57"/>
            </w:pPr>
            <w:r w:rsidRPr="00106C94">
              <w:t>920043001</w:t>
            </w:r>
          </w:p>
        </w:tc>
      </w:tr>
      <w:tr w:rsidR="00890677" w:rsidRPr="00A60D55" w14:paraId="79FDFCEE" w14:textId="77777777" w:rsidTr="00C84B26">
        <w:trPr>
          <w:trHeight w:val="58"/>
        </w:trPr>
        <w:tc>
          <w:tcPr>
            <w:tcW w:w="3258" w:type="dxa"/>
            <w:vAlign w:val="center"/>
          </w:tcPr>
          <w:p w14:paraId="5185697C" w14:textId="77777777" w:rsidR="00890677" w:rsidRPr="00890677" w:rsidRDefault="00890677" w:rsidP="00D10BDD">
            <w:pPr>
              <w:spacing w:before="40" w:after="40"/>
              <w:ind w:left="-57" w:right="-57"/>
            </w:pPr>
            <w:r w:rsidRPr="00890677">
              <w:t>ОГРН</w:t>
            </w:r>
          </w:p>
        </w:tc>
        <w:tc>
          <w:tcPr>
            <w:tcW w:w="6802" w:type="dxa"/>
            <w:vAlign w:val="center"/>
          </w:tcPr>
          <w:p w14:paraId="062CA68C" w14:textId="77777777" w:rsidR="00890677" w:rsidRPr="00890677" w:rsidRDefault="00890677" w:rsidP="00D10BDD">
            <w:pPr>
              <w:spacing w:before="40" w:after="40"/>
              <w:ind w:left="-57" w:right="-57"/>
            </w:pPr>
            <w:bookmarkStart w:id="2" w:name="_Hlk114566281"/>
            <w:r w:rsidRPr="00890677">
              <w:t>1155200001802</w:t>
            </w:r>
            <w:bookmarkEnd w:id="2"/>
          </w:p>
        </w:tc>
      </w:tr>
      <w:tr w:rsidR="00890677" w:rsidRPr="004621ED" w14:paraId="42909AA5" w14:textId="77777777" w:rsidTr="00C84B26">
        <w:trPr>
          <w:trHeight w:val="58"/>
        </w:trPr>
        <w:tc>
          <w:tcPr>
            <w:tcW w:w="3258" w:type="dxa"/>
            <w:vAlign w:val="center"/>
          </w:tcPr>
          <w:p w14:paraId="1FDD3FE2" w14:textId="77777777" w:rsidR="00890677" w:rsidRPr="00890677" w:rsidRDefault="00890677" w:rsidP="00D10BDD">
            <w:pPr>
              <w:spacing w:before="40" w:after="40"/>
              <w:ind w:left="-57" w:right="-57"/>
            </w:pPr>
            <w:r w:rsidRPr="00890677">
              <w:t>Расчётный счет</w:t>
            </w:r>
          </w:p>
        </w:tc>
        <w:tc>
          <w:tcPr>
            <w:tcW w:w="6802" w:type="dxa"/>
            <w:vAlign w:val="center"/>
          </w:tcPr>
          <w:p w14:paraId="05E879AD" w14:textId="200A3B2B" w:rsidR="00890677" w:rsidRPr="00890677" w:rsidRDefault="004E4465" w:rsidP="00D10BDD">
            <w:pPr>
              <w:spacing w:before="40" w:after="40"/>
              <w:ind w:left="-57" w:right="-57"/>
            </w:pPr>
            <w:r w:rsidRPr="004E4465">
              <w:t>40703810720000001879</w:t>
            </w:r>
          </w:p>
        </w:tc>
      </w:tr>
      <w:tr w:rsidR="00890677" w:rsidRPr="004621ED" w14:paraId="793C3C9D" w14:textId="77777777" w:rsidTr="00C84B26">
        <w:trPr>
          <w:trHeight w:val="58"/>
        </w:trPr>
        <w:tc>
          <w:tcPr>
            <w:tcW w:w="3258" w:type="dxa"/>
            <w:vAlign w:val="center"/>
          </w:tcPr>
          <w:p w14:paraId="408979A4" w14:textId="77777777" w:rsidR="00890677" w:rsidRPr="00890677" w:rsidRDefault="00890677" w:rsidP="00D10BDD">
            <w:pPr>
              <w:spacing w:before="40" w:after="40"/>
              <w:ind w:left="-57" w:right="-57"/>
            </w:pPr>
            <w:r w:rsidRPr="00890677">
              <w:t>Корреспондентский счет</w:t>
            </w:r>
          </w:p>
        </w:tc>
        <w:tc>
          <w:tcPr>
            <w:tcW w:w="6802" w:type="dxa"/>
            <w:vAlign w:val="center"/>
          </w:tcPr>
          <w:p w14:paraId="750C7047" w14:textId="39BEA244" w:rsidR="00890677" w:rsidRPr="00890677" w:rsidRDefault="004E4465" w:rsidP="00D10BDD">
            <w:pPr>
              <w:spacing w:before="40" w:after="40"/>
              <w:ind w:left="-57" w:right="-57"/>
            </w:pPr>
            <w:r w:rsidRPr="004E4465">
              <w:t>30101810745374525104</w:t>
            </w:r>
          </w:p>
        </w:tc>
      </w:tr>
      <w:tr w:rsidR="00890677" w:rsidRPr="001C24AD" w14:paraId="6E6EA214" w14:textId="77777777" w:rsidTr="00C84B26">
        <w:trPr>
          <w:trHeight w:val="58"/>
        </w:trPr>
        <w:tc>
          <w:tcPr>
            <w:tcW w:w="3258" w:type="dxa"/>
            <w:vAlign w:val="center"/>
          </w:tcPr>
          <w:p w14:paraId="16EE57BC" w14:textId="77777777" w:rsidR="00890677" w:rsidRPr="00890677" w:rsidRDefault="00890677" w:rsidP="00D10BDD">
            <w:pPr>
              <w:spacing w:before="40" w:after="40"/>
              <w:ind w:left="-57" w:right="-57"/>
            </w:pPr>
            <w:r w:rsidRPr="00890677">
              <w:t>БИК банка</w:t>
            </w:r>
          </w:p>
        </w:tc>
        <w:tc>
          <w:tcPr>
            <w:tcW w:w="6802" w:type="dxa"/>
            <w:vAlign w:val="center"/>
          </w:tcPr>
          <w:p w14:paraId="50A89526" w14:textId="31C247C3" w:rsidR="00890677" w:rsidRPr="00890677" w:rsidRDefault="004E4465" w:rsidP="00D10BDD">
            <w:pPr>
              <w:spacing w:before="40" w:after="40"/>
              <w:ind w:left="-57" w:right="-57"/>
            </w:pPr>
            <w:r w:rsidRPr="004E4465">
              <w:t>044525104</w:t>
            </w:r>
          </w:p>
        </w:tc>
      </w:tr>
      <w:tr w:rsidR="00890677" w:rsidRPr="004621ED" w14:paraId="2C31361B" w14:textId="77777777" w:rsidTr="00C84B26">
        <w:trPr>
          <w:trHeight w:val="144"/>
        </w:trPr>
        <w:tc>
          <w:tcPr>
            <w:tcW w:w="3258" w:type="dxa"/>
            <w:vAlign w:val="center"/>
          </w:tcPr>
          <w:p w14:paraId="254CB9DA" w14:textId="77777777" w:rsidR="00890677" w:rsidRPr="00890677" w:rsidRDefault="00890677" w:rsidP="00D10BDD">
            <w:pPr>
              <w:spacing w:before="40" w:after="40"/>
              <w:ind w:left="-57" w:right="-57"/>
            </w:pPr>
            <w:r w:rsidRPr="00890677">
              <w:t>Банк</w:t>
            </w:r>
          </w:p>
        </w:tc>
        <w:tc>
          <w:tcPr>
            <w:tcW w:w="6802" w:type="dxa"/>
            <w:vAlign w:val="center"/>
          </w:tcPr>
          <w:p w14:paraId="0B8298EB" w14:textId="68CB2912" w:rsidR="00890677" w:rsidRPr="00890677" w:rsidRDefault="004E4465" w:rsidP="00D10BDD">
            <w:pPr>
              <w:spacing w:before="40" w:after="40"/>
              <w:ind w:left="-57" w:right="-57"/>
            </w:pPr>
            <w:r w:rsidRPr="004E4465">
              <w:t>ООО "Банк Точка"</w:t>
            </w:r>
          </w:p>
        </w:tc>
      </w:tr>
      <w:tr w:rsidR="00890677" w:rsidRPr="00601D47" w14:paraId="3937482F" w14:textId="77777777" w:rsidTr="00C84B26">
        <w:trPr>
          <w:trHeight w:val="1189"/>
        </w:trPr>
        <w:tc>
          <w:tcPr>
            <w:tcW w:w="3258" w:type="dxa"/>
            <w:vAlign w:val="center"/>
          </w:tcPr>
          <w:p w14:paraId="76F56F44" w14:textId="77777777" w:rsidR="00890677" w:rsidRPr="00890677" w:rsidRDefault="00890677" w:rsidP="00890677">
            <w:pPr>
              <w:ind w:left="-57" w:right="-57"/>
            </w:pPr>
            <w:r w:rsidRPr="00890677">
              <w:t>Классификаторы в статистическом регистре</w:t>
            </w:r>
          </w:p>
        </w:tc>
        <w:tc>
          <w:tcPr>
            <w:tcW w:w="6802" w:type="dxa"/>
            <w:vAlign w:val="center"/>
          </w:tcPr>
          <w:p w14:paraId="40BA6C27" w14:textId="77777777" w:rsidR="00890677" w:rsidRPr="00890677" w:rsidRDefault="00890677" w:rsidP="00890677">
            <w:pPr>
              <w:ind w:left="-57" w:right="-57"/>
            </w:pPr>
            <w:r w:rsidRPr="00890677">
              <w:t xml:space="preserve">ОКПО 38655637; </w:t>
            </w:r>
          </w:p>
          <w:p w14:paraId="4AD3F619" w14:textId="77777777" w:rsidR="00890677" w:rsidRPr="00890677" w:rsidRDefault="00890677" w:rsidP="00890677">
            <w:pPr>
              <w:ind w:left="-57" w:right="-57"/>
            </w:pPr>
            <w:r w:rsidRPr="00890677">
              <w:t xml:space="preserve">ОКТМО 22737000; </w:t>
            </w:r>
          </w:p>
          <w:p w14:paraId="4095066E" w14:textId="77777777" w:rsidR="00890677" w:rsidRPr="00890677" w:rsidRDefault="00890677" w:rsidP="00890677">
            <w:pPr>
              <w:ind w:left="-57" w:right="-57"/>
            </w:pPr>
            <w:r w:rsidRPr="00890677">
              <w:t xml:space="preserve">ОКФС 16;  </w:t>
            </w:r>
          </w:p>
          <w:p w14:paraId="302492A3" w14:textId="77777777" w:rsidR="00890677" w:rsidRPr="00890677" w:rsidRDefault="00890677" w:rsidP="00890677">
            <w:pPr>
              <w:ind w:left="-57" w:right="-57"/>
            </w:pPr>
            <w:r w:rsidRPr="00890677">
              <w:t xml:space="preserve">ОКОПФ 71400; </w:t>
            </w:r>
          </w:p>
          <w:p w14:paraId="061A478B" w14:textId="77777777" w:rsidR="00890677" w:rsidRPr="00890677" w:rsidRDefault="00890677" w:rsidP="00890677">
            <w:pPr>
              <w:ind w:left="-57" w:right="-57"/>
            </w:pPr>
            <w:r w:rsidRPr="00890677">
              <w:t>ОКВЭД 85.42.1</w:t>
            </w:r>
          </w:p>
        </w:tc>
      </w:tr>
      <w:tr w:rsidR="00890677" w:rsidRPr="000D0C4F" w14:paraId="01555C53" w14:textId="77777777" w:rsidTr="00C84B26">
        <w:trPr>
          <w:trHeight w:val="58"/>
        </w:trPr>
        <w:tc>
          <w:tcPr>
            <w:tcW w:w="3258" w:type="dxa"/>
            <w:vAlign w:val="center"/>
          </w:tcPr>
          <w:p w14:paraId="120815DA" w14:textId="013A464F" w:rsidR="00890677" w:rsidRPr="00890677" w:rsidRDefault="00890677" w:rsidP="00D10BDD">
            <w:pPr>
              <w:spacing w:before="20" w:after="20"/>
              <w:ind w:left="-57" w:right="-57"/>
            </w:pPr>
            <w:r w:rsidRPr="00890677">
              <w:t>Директор</w:t>
            </w:r>
            <w:r w:rsidR="00106C94">
              <w:t xml:space="preserve"> филиала</w:t>
            </w:r>
          </w:p>
        </w:tc>
        <w:tc>
          <w:tcPr>
            <w:tcW w:w="6802" w:type="dxa"/>
            <w:vAlign w:val="center"/>
          </w:tcPr>
          <w:p w14:paraId="5B3AFEFF" w14:textId="7FAA5192" w:rsidR="00890677" w:rsidRPr="00890677" w:rsidRDefault="00106C94" w:rsidP="00D10BDD">
            <w:pPr>
              <w:spacing w:before="20" w:after="20"/>
              <w:ind w:left="-57" w:right="-57"/>
            </w:pPr>
            <w:r>
              <w:t>Шикун Сергей Русланович</w:t>
            </w:r>
            <w:r w:rsidR="00890677" w:rsidRPr="00890677">
              <w:t xml:space="preserve">, действует на основании </w:t>
            </w:r>
            <w:r>
              <w:t>доверенности</w:t>
            </w:r>
          </w:p>
        </w:tc>
      </w:tr>
      <w:tr w:rsidR="00C84B26" w:rsidRPr="000D0C4F" w14:paraId="3FECF980" w14:textId="77777777" w:rsidTr="00C84B26">
        <w:trPr>
          <w:trHeight w:val="58"/>
        </w:trPr>
        <w:tc>
          <w:tcPr>
            <w:tcW w:w="3258" w:type="dxa"/>
            <w:vAlign w:val="center"/>
          </w:tcPr>
          <w:p w14:paraId="5CC38B00" w14:textId="0194B6AA" w:rsidR="00C84B26" w:rsidRPr="00890677" w:rsidRDefault="00C84B26" w:rsidP="00D10BDD">
            <w:pPr>
              <w:spacing w:before="20" w:after="20"/>
              <w:ind w:left="-57" w:right="-57"/>
            </w:pPr>
            <w:r>
              <w:t>Лицензия на осуществление образовательной деятельности</w:t>
            </w:r>
          </w:p>
        </w:tc>
        <w:tc>
          <w:tcPr>
            <w:tcW w:w="6802" w:type="dxa"/>
            <w:vAlign w:val="center"/>
          </w:tcPr>
          <w:p w14:paraId="54B85DA2" w14:textId="4CDFD05B" w:rsidR="00C84B26" w:rsidRPr="00890677" w:rsidRDefault="003E281A" w:rsidP="00D10BDD">
            <w:pPr>
              <w:spacing w:before="20" w:after="20"/>
              <w:ind w:left="-57" w:right="-57"/>
            </w:pPr>
            <w:r w:rsidRPr="003E281A">
              <w:t>Регистрационный номер лицензии: № Л035-01281-52/00212414</w:t>
            </w:r>
            <w:r>
              <w:t xml:space="preserve"> от 14 сентября 2015 г.</w:t>
            </w:r>
          </w:p>
        </w:tc>
      </w:tr>
      <w:tr w:rsidR="00890677" w:rsidRPr="002A7C0A" w14:paraId="0835B744" w14:textId="77777777" w:rsidTr="00C84B26">
        <w:trPr>
          <w:trHeight w:val="58"/>
        </w:trPr>
        <w:tc>
          <w:tcPr>
            <w:tcW w:w="3258" w:type="dxa"/>
            <w:vAlign w:val="center"/>
          </w:tcPr>
          <w:p w14:paraId="42C38DE8" w14:textId="77777777" w:rsidR="00890677" w:rsidRPr="00890677" w:rsidRDefault="00890677" w:rsidP="00D10BDD">
            <w:pPr>
              <w:spacing w:before="40" w:after="40"/>
              <w:ind w:left="-57" w:right="-57"/>
            </w:pPr>
            <w:r w:rsidRPr="00890677">
              <w:t>E-mail:</w:t>
            </w:r>
          </w:p>
        </w:tc>
        <w:tc>
          <w:tcPr>
            <w:tcW w:w="6802" w:type="dxa"/>
            <w:vAlign w:val="center"/>
          </w:tcPr>
          <w:p w14:paraId="6327C822" w14:textId="77777777" w:rsidR="00890677" w:rsidRPr="00890677" w:rsidRDefault="00890677" w:rsidP="00D10BDD">
            <w:pPr>
              <w:spacing w:before="40" w:after="40"/>
              <w:ind w:left="-57" w:right="-57"/>
            </w:pPr>
            <w:r w:rsidRPr="00890677">
              <w:t>prestige-2018@list.ru</w:t>
            </w:r>
          </w:p>
        </w:tc>
      </w:tr>
      <w:tr w:rsidR="00890677" w:rsidRPr="00402687" w14:paraId="678752DF" w14:textId="77777777" w:rsidTr="00C84B26">
        <w:trPr>
          <w:trHeight w:val="58"/>
        </w:trPr>
        <w:tc>
          <w:tcPr>
            <w:tcW w:w="3258" w:type="dxa"/>
            <w:vAlign w:val="center"/>
          </w:tcPr>
          <w:p w14:paraId="0FC4694C" w14:textId="77777777" w:rsidR="00890677" w:rsidRPr="00890677" w:rsidRDefault="00890677" w:rsidP="00D10BDD">
            <w:pPr>
              <w:spacing w:before="20" w:after="20"/>
              <w:ind w:left="-57" w:right="-57"/>
            </w:pPr>
            <w:r w:rsidRPr="00890677">
              <w:t>Контактный телефон</w:t>
            </w:r>
          </w:p>
        </w:tc>
        <w:tc>
          <w:tcPr>
            <w:tcW w:w="6802" w:type="dxa"/>
            <w:vAlign w:val="center"/>
          </w:tcPr>
          <w:p w14:paraId="7D0847EC" w14:textId="77777777" w:rsidR="00890677" w:rsidRPr="00890677" w:rsidRDefault="00890677" w:rsidP="00D10BDD">
            <w:pPr>
              <w:spacing w:before="20" w:after="20"/>
              <w:ind w:left="-57" w:right="-57"/>
            </w:pPr>
            <w:r w:rsidRPr="00890677">
              <w:t>+7 (978) 126 02 55 – офис</w:t>
            </w:r>
          </w:p>
          <w:p w14:paraId="41BC153B" w14:textId="77777777" w:rsidR="00890677" w:rsidRPr="00890677" w:rsidRDefault="00890677" w:rsidP="00D10BDD">
            <w:pPr>
              <w:spacing w:before="20" w:after="20"/>
              <w:ind w:left="-57" w:right="-57"/>
            </w:pPr>
            <w:r w:rsidRPr="00890677">
              <w:t>+7 (978) 859 94 93 - директор</w:t>
            </w:r>
          </w:p>
        </w:tc>
      </w:tr>
    </w:tbl>
    <w:p w14:paraId="504A05CE" w14:textId="70414B5D" w:rsidR="009E7737" w:rsidRDefault="009E7737" w:rsidP="007B2E28">
      <w:pPr>
        <w:ind w:left="-142" w:firstLine="360"/>
        <w:jc w:val="both"/>
      </w:pPr>
    </w:p>
    <w:p w14:paraId="13F5301D" w14:textId="77777777" w:rsidR="00890677" w:rsidRPr="00D427D9" w:rsidRDefault="00890677" w:rsidP="007B2E28">
      <w:pPr>
        <w:ind w:left="-142" w:firstLine="360"/>
        <w:jc w:val="both"/>
      </w:pPr>
    </w:p>
    <w:p w14:paraId="57162600" w14:textId="22272131" w:rsidR="000D2696" w:rsidRPr="00EE7052" w:rsidRDefault="00F836DE" w:rsidP="000D2696">
      <w:pPr>
        <w:tabs>
          <w:tab w:val="left" w:pos="11624"/>
        </w:tabs>
        <w:jc w:val="right"/>
        <w:rPr>
          <w:sz w:val="26"/>
          <w:szCs w:val="26"/>
        </w:rPr>
      </w:pPr>
      <w:r w:rsidRPr="00EE7052">
        <w:rPr>
          <w:sz w:val="26"/>
          <w:szCs w:val="26"/>
        </w:rPr>
        <w:t>Директор</w:t>
      </w:r>
      <w:r w:rsidR="00106C94" w:rsidRPr="00EE7052">
        <w:rPr>
          <w:sz w:val="26"/>
          <w:szCs w:val="26"/>
        </w:rPr>
        <w:t xml:space="preserve"> филиала</w:t>
      </w:r>
      <w:r w:rsidRPr="00EE7052">
        <w:rPr>
          <w:sz w:val="26"/>
          <w:szCs w:val="26"/>
        </w:rPr>
        <w:t xml:space="preserve"> АНО </w:t>
      </w:r>
      <w:r w:rsidR="00013F20" w:rsidRPr="00EE7052">
        <w:rPr>
          <w:sz w:val="26"/>
          <w:szCs w:val="26"/>
        </w:rPr>
        <w:t>«</w:t>
      </w:r>
      <w:r w:rsidRPr="00EE7052">
        <w:rPr>
          <w:sz w:val="26"/>
          <w:szCs w:val="26"/>
        </w:rPr>
        <w:t>Престиж</w:t>
      </w:r>
      <w:r w:rsidR="00013F20" w:rsidRPr="00EE7052">
        <w:rPr>
          <w:sz w:val="26"/>
          <w:szCs w:val="26"/>
        </w:rPr>
        <w:t>»</w:t>
      </w:r>
      <w:r w:rsidR="00E844AC" w:rsidRPr="00EE7052">
        <w:rPr>
          <w:sz w:val="26"/>
          <w:szCs w:val="26"/>
        </w:rPr>
        <w:t xml:space="preserve"> в г. Севастополь</w:t>
      </w:r>
      <w:r w:rsidR="00013F20" w:rsidRPr="00EE7052">
        <w:rPr>
          <w:sz w:val="26"/>
          <w:szCs w:val="26"/>
        </w:rPr>
        <w:t xml:space="preserve"> _</w:t>
      </w:r>
      <w:r w:rsidRPr="00EE7052">
        <w:rPr>
          <w:sz w:val="26"/>
          <w:szCs w:val="26"/>
        </w:rPr>
        <w:t xml:space="preserve">__________________ / </w:t>
      </w:r>
      <w:r w:rsidR="00106C94" w:rsidRPr="00EE7052">
        <w:rPr>
          <w:sz w:val="26"/>
          <w:szCs w:val="26"/>
        </w:rPr>
        <w:t>Шикун С.Р.</w:t>
      </w:r>
    </w:p>
    <w:p w14:paraId="68C7893A" w14:textId="324C8B18" w:rsidR="00FB2953" w:rsidRPr="00EE7052" w:rsidRDefault="00B70BFE" w:rsidP="000D2696">
      <w:pPr>
        <w:tabs>
          <w:tab w:val="left" w:pos="11624"/>
        </w:tabs>
        <w:jc w:val="right"/>
        <w:rPr>
          <w:sz w:val="26"/>
          <w:szCs w:val="26"/>
        </w:rPr>
      </w:pPr>
      <w:r w:rsidRPr="00EE7052">
        <w:rPr>
          <w:sz w:val="26"/>
          <w:szCs w:val="26"/>
        </w:rPr>
        <w:br/>
      </w:r>
      <w:r w:rsidR="003955F4" w:rsidRPr="00EE7052">
        <w:rPr>
          <w:sz w:val="26"/>
          <w:szCs w:val="26"/>
        </w:rPr>
        <w:fldChar w:fldCharType="begin"/>
      </w:r>
      <w:r w:rsidR="003955F4" w:rsidRPr="00EE7052">
        <w:rPr>
          <w:sz w:val="26"/>
          <w:szCs w:val="26"/>
        </w:rPr>
        <w:instrText xml:space="preserve"> TIME \@ "d MMMM yyyy 'г.'" </w:instrText>
      </w:r>
      <w:r w:rsidR="003955F4" w:rsidRPr="00EE7052">
        <w:rPr>
          <w:sz w:val="26"/>
          <w:szCs w:val="26"/>
        </w:rPr>
        <w:fldChar w:fldCharType="separate"/>
      </w:r>
      <w:r w:rsidR="004E4465" w:rsidRPr="00EE7052">
        <w:rPr>
          <w:noProof/>
          <w:sz w:val="26"/>
          <w:szCs w:val="26"/>
        </w:rPr>
        <w:t>20 мая 2024 г.</w:t>
      </w:r>
      <w:r w:rsidR="003955F4" w:rsidRPr="00EE7052">
        <w:rPr>
          <w:sz w:val="26"/>
          <w:szCs w:val="26"/>
        </w:rPr>
        <w:fldChar w:fldCharType="end"/>
      </w:r>
    </w:p>
    <w:p w14:paraId="1D4B39ED" w14:textId="77777777" w:rsidR="00C31A5A" w:rsidRPr="00963C11" w:rsidRDefault="00C31A5A" w:rsidP="002D4F98">
      <w:pPr>
        <w:tabs>
          <w:tab w:val="left" w:pos="11624"/>
        </w:tabs>
      </w:pPr>
    </w:p>
    <w:sectPr w:rsidR="00C31A5A" w:rsidRPr="00963C11" w:rsidSect="009242A4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71515F"/>
    <w:multiLevelType w:val="hybridMultilevel"/>
    <w:tmpl w:val="CBFC1E2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99621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ED0"/>
    <w:rsid w:val="00000A06"/>
    <w:rsid w:val="000034AF"/>
    <w:rsid w:val="00003EAC"/>
    <w:rsid w:val="00004B76"/>
    <w:rsid w:val="00007492"/>
    <w:rsid w:val="00010CE4"/>
    <w:rsid w:val="000132A9"/>
    <w:rsid w:val="00013F20"/>
    <w:rsid w:val="0002672D"/>
    <w:rsid w:val="00026D08"/>
    <w:rsid w:val="000320BF"/>
    <w:rsid w:val="000337FF"/>
    <w:rsid w:val="000348FF"/>
    <w:rsid w:val="00034EB3"/>
    <w:rsid w:val="00035AD4"/>
    <w:rsid w:val="00037857"/>
    <w:rsid w:val="00040E15"/>
    <w:rsid w:val="0004158D"/>
    <w:rsid w:val="00042F67"/>
    <w:rsid w:val="00044B3B"/>
    <w:rsid w:val="00047493"/>
    <w:rsid w:val="00051ACE"/>
    <w:rsid w:val="00055102"/>
    <w:rsid w:val="0005558F"/>
    <w:rsid w:val="00062A29"/>
    <w:rsid w:val="00063938"/>
    <w:rsid w:val="00063D04"/>
    <w:rsid w:val="00066A60"/>
    <w:rsid w:val="00070A52"/>
    <w:rsid w:val="000717CA"/>
    <w:rsid w:val="00072CCF"/>
    <w:rsid w:val="000736AD"/>
    <w:rsid w:val="00081FCA"/>
    <w:rsid w:val="000930AF"/>
    <w:rsid w:val="000A1932"/>
    <w:rsid w:val="000B36C4"/>
    <w:rsid w:val="000B6B13"/>
    <w:rsid w:val="000C5A94"/>
    <w:rsid w:val="000C669E"/>
    <w:rsid w:val="000D1A38"/>
    <w:rsid w:val="000D2696"/>
    <w:rsid w:val="000D3F44"/>
    <w:rsid w:val="000E1A0B"/>
    <w:rsid w:val="000E20AD"/>
    <w:rsid w:val="000E3831"/>
    <w:rsid w:val="000F063E"/>
    <w:rsid w:val="000F22B1"/>
    <w:rsid w:val="000F31D4"/>
    <w:rsid w:val="000F53D2"/>
    <w:rsid w:val="000F7769"/>
    <w:rsid w:val="000F7E50"/>
    <w:rsid w:val="00101895"/>
    <w:rsid w:val="00106C94"/>
    <w:rsid w:val="00107D36"/>
    <w:rsid w:val="001216F0"/>
    <w:rsid w:val="00131883"/>
    <w:rsid w:val="0014067D"/>
    <w:rsid w:val="00147384"/>
    <w:rsid w:val="001474BB"/>
    <w:rsid w:val="001537BA"/>
    <w:rsid w:val="00181A34"/>
    <w:rsid w:val="001827EC"/>
    <w:rsid w:val="0018407A"/>
    <w:rsid w:val="00184C1A"/>
    <w:rsid w:val="00187ECA"/>
    <w:rsid w:val="0019155D"/>
    <w:rsid w:val="00193E10"/>
    <w:rsid w:val="00195D37"/>
    <w:rsid w:val="001A0AD2"/>
    <w:rsid w:val="001A0F8F"/>
    <w:rsid w:val="001A3E9F"/>
    <w:rsid w:val="001B1BB7"/>
    <w:rsid w:val="001C1449"/>
    <w:rsid w:val="001C2653"/>
    <w:rsid w:val="001C30EB"/>
    <w:rsid w:val="001D7095"/>
    <w:rsid w:val="001E2D6B"/>
    <w:rsid w:val="001E45EF"/>
    <w:rsid w:val="001E66E8"/>
    <w:rsid w:val="001F4096"/>
    <w:rsid w:val="001F4C69"/>
    <w:rsid w:val="001F7342"/>
    <w:rsid w:val="00200ECE"/>
    <w:rsid w:val="00206F4E"/>
    <w:rsid w:val="00212071"/>
    <w:rsid w:val="002173AB"/>
    <w:rsid w:val="00220410"/>
    <w:rsid w:val="00221C45"/>
    <w:rsid w:val="00223B15"/>
    <w:rsid w:val="002328FD"/>
    <w:rsid w:val="002363B6"/>
    <w:rsid w:val="0023699E"/>
    <w:rsid w:val="002410A0"/>
    <w:rsid w:val="002441B4"/>
    <w:rsid w:val="002472B0"/>
    <w:rsid w:val="00250571"/>
    <w:rsid w:val="002617F0"/>
    <w:rsid w:val="00262B5C"/>
    <w:rsid w:val="002747F4"/>
    <w:rsid w:val="00274F83"/>
    <w:rsid w:val="00281FEA"/>
    <w:rsid w:val="00284EAB"/>
    <w:rsid w:val="00285540"/>
    <w:rsid w:val="002A0A6E"/>
    <w:rsid w:val="002A2DF6"/>
    <w:rsid w:val="002B13AA"/>
    <w:rsid w:val="002B487A"/>
    <w:rsid w:val="002B5C7B"/>
    <w:rsid w:val="002B5D29"/>
    <w:rsid w:val="002C3489"/>
    <w:rsid w:val="002C64CB"/>
    <w:rsid w:val="002D0D0B"/>
    <w:rsid w:val="002D4F98"/>
    <w:rsid w:val="002D713D"/>
    <w:rsid w:val="002E3A92"/>
    <w:rsid w:val="002E6FCB"/>
    <w:rsid w:val="002F32C8"/>
    <w:rsid w:val="002F5729"/>
    <w:rsid w:val="00304E0D"/>
    <w:rsid w:val="00305940"/>
    <w:rsid w:val="003100AC"/>
    <w:rsid w:val="003137E9"/>
    <w:rsid w:val="0031393B"/>
    <w:rsid w:val="00313D64"/>
    <w:rsid w:val="0031723B"/>
    <w:rsid w:val="00333BFB"/>
    <w:rsid w:val="00334C29"/>
    <w:rsid w:val="00334F59"/>
    <w:rsid w:val="00335FC3"/>
    <w:rsid w:val="00344959"/>
    <w:rsid w:val="00345AD1"/>
    <w:rsid w:val="00347566"/>
    <w:rsid w:val="00356A6A"/>
    <w:rsid w:val="00364F81"/>
    <w:rsid w:val="00385D61"/>
    <w:rsid w:val="0038673C"/>
    <w:rsid w:val="00386CEF"/>
    <w:rsid w:val="00391E2F"/>
    <w:rsid w:val="003955F4"/>
    <w:rsid w:val="00396A50"/>
    <w:rsid w:val="00397C3A"/>
    <w:rsid w:val="003A324F"/>
    <w:rsid w:val="003A3DE7"/>
    <w:rsid w:val="003A50E5"/>
    <w:rsid w:val="003A5ADA"/>
    <w:rsid w:val="003A79E4"/>
    <w:rsid w:val="003B1A36"/>
    <w:rsid w:val="003B3C4F"/>
    <w:rsid w:val="003B634B"/>
    <w:rsid w:val="003B736E"/>
    <w:rsid w:val="003C0B86"/>
    <w:rsid w:val="003C1DBC"/>
    <w:rsid w:val="003C5D3C"/>
    <w:rsid w:val="003C615D"/>
    <w:rsid w:val="003C66AA"/>
    <w:rsid w:val="003E003F"/>
    <w:rsid w:val="003E0366"/>
    <w:rsid w:val="003E25F4"/>
    <w:rsid w:val="003E281A"/>
    <w:rsid w:val="003E378B"/>
    <w:rsid w:val="003F19EE"/>
    <w:rsid w:val="00403DD3"/>
    <w:rsid w:val="00406BAE"/>
    <w:rsid w:val="0041397B"/>
    <w:rsid w:val="00421187"/>
    <w:rsid w:val="00422852"/>
    <w:rsid w:val="0042318E"/>
    <w:rsid w:val="00432267"/>
    <w:rsid w:val="00437F60"/>
    <w:rsid w:val="00443541"/>
    <w:rsid w:val="00444006"/>
    <w:rsid w:val="00445405"/>
    <w:rsid w:val="00461E74"/>
    <w:rsid w:val="004644D2"/>
    <w:rsid w:val="004646BC"/>
    <w:rsid w:val="00472962"/>
    <w:rsid w:val="00475825"/>
    <w:rsid w:val="00477C98"/>
    <w:rsid w:val="00481CAD"/>
    <w:rsid w:val="004911B9"/>
    <w:rsid w:val="00497D43"/>
    <w:rsid w:val="004A34FA"/>
    <w:rsid w:val="004A495C"/>
    <w:rsid w:val="004A5F79"/>
    <w:rsid w:val="004B01B2"/>
    <w:rsid w:val="004B15E8"/>
    <w:rsid w:val="004B37D1"/>
    <w:rsid w:val="004B6300"/>
    <w:rsid w:val="004B7202"/>
    <w:rsid w:val="004C03EE"/>
    <w:rsid w:val="004C05F9"/>
    <w:rsid w:val="004C31EB"/>
    <w:rsid w:val="004C3A42"/>
    <w:rsid w:val="004C5A8C"/>
    <w:rsid w:val="004C671A"/>
    <w:rsid w:val="004D1CCF"/>
    <w:rsid w:val="004E01B0"/>
    <w:rsid w:val="004E0610"/>
    <w:rsid w:val="004E2DC2"/>
    <w:rsid w:val="004E4465"/>
    <w:rsid w:val="004E6F80"/>
    <w:rsid w:val="004F14BF"/>
    <w:rsid w:val="004F4BEC"/>
    <w:rsid w:val="00502B17"/>
    <w:rsid w:val="00502CB0"/>
    <w:rsid w:val="0050505D"/>
    <w:rsid w:val="005102B9"/>
    <w:rsid w:val="00510AF4"/>
    <w:rsid w:val="005110D6"/>
    <w:rsid w:val="00513BE3"/>
    <w:rsid w:val="00517B3E"/>
    <w:rsid w:val="00521022"/>
    <w:rsid w:val="00522868"/>
    <w:rsid w:val="00523693"/>
    <w:rsid w:val="005253E6"/>
    <w:rsid w:val="005306A5"/>
    <w:rsid w:val="00530A80"/>
    <w:rsid w:val="005319DD"/>
    <w:rsid w:val="00536A11"/>
    <w:rsid w:val="00556161"/>
    <w:rsid w:val="00557F09"/>
    <w:rsid w:val="00562331"/>
    <w:rsid w:val="00563A5A"/>
    <w:rsid w:val="00565ED0"/>
    <w:rsid w:val="00570386"/>
    <w:rsid w:val="00573965"/>
    <w:rsid w:val="00575021"/>
    <w:rsid w:val="00576D2D"/>
    <w:rsid w:val="00581C2D"/>
    <w:rsid w:val="00582574"/>
    <w:rsid w:val="00584531"/>
    <w:rsid w:val="005864B7"/>
    <w:rsid w:val="005A0084"/>
    <w:rsid w:val="005A0C17"/>
    <w:rsid w:val="005A1044"/>
    <w:rsid w:val="005A1600"/>
    <w:rsid w:val="005B11CB"/>
    <w:rsid w:val="005B47D8"/>
    <w:rsid w:val="005B7866"/>
    <w:rsid w:val="005D3709"/>
    <w:rsid w:val="005D477D"/>
    <w:rsid w:val="005E119D"/>
    <w:rsid w:val="005E35A8"/>
    <w:rsid w:val="005F6798"/>
    <w:rsid w:val="00606A7F"/>
    <w:rsid w:val="00607400"/>
    <w:rsid w:val="00610740"/>
    <w:rsid w:val="00612537"/>
    <w:rsid w:val="00614BBA"/>
    <w:rsid w:val="006154CB"/>
    <w:rsid w:val="00622E79"/>
    <w:rsid w:val="006233B3"/>
    <w:rsid w:val="00624137"/>
    <w:rsid w:val="006311F0"/>
    <w:rsid w:val="00631BFC"/>
    <w:rsid w:val="006379AF"/>
    <w:rsid w:val="00642083"/>
    <w:rsid w:val="0064725E"/>
    <w:rsid w:val="00651017"/>
    <w:rsid w:val="00651B8B"/>
    <w:rsid w:val="006550F6"/>
    <w:rsid w:val="00657EAF"/>
    <w:rsid w:val="00660FFD"/>
    <w:rsid w:val="00665C4D"/>
    <w:rsid w:val="00666CFD"/>
    <w:rsid w:val="0066765B"/>
    <w:rsid w:val="00683A27"/>
    <w:rsid w:val="0068413A"/>
    <w:rsid w:val="00686088"/>
    <w:rsid w:val="0068779B"/>
    <w:rsid w:val="00695FF4"/>
    <w:rsid w:val="0069787F"/>
    <w:rsid w:val="006A2FD8"/>
    <w:rsid w:val="006B5B06"/>
    <w:rsid w:val="006C1C88"/>
    <w:rsid w:val="006C57AE"/>
    <w:rsid w:val="006C6367"/>
    <w:rsid w:val="006C6AD3"/>
    <w:rsid w:val="006C7A84"/>
    <w:rsid w:val="006D730C"/>
    <w:rsid w:val="006E3CE1"/>
    <w:rsid w:val="006F2CD3"/>
    <w:rsid w:val="006F7B2A"/>
    <w:rsid w:val="00712B3D"/>
    <w:rsid w:val="00712C70"/>
    <w:rsid w:val="007251CB"/>
    <w:rsid w:val="00727582"/>
    <w:rsid w:val="0073514A"/>
    <w:rsid w:val="00736702"/>
    <w:rsid w:val="007429A1"/>
    <w:rsid w:val="0074518A"/>
    <w:rsid w:val="007505C4"/>
    <w:rsid w:val="00750A60"/>
    <w:rsid w:val="00757993"/>
    <w:rsid w:val="00760344"/>
    <w:rsid w:val="0076427E"/>
    <w:rsid w:val="00766802"/>
    <w:rsid w:val="0076746D"/>
    <w:rsid w:val="00770D13"/>
    <w:rsid w:val="007710CE"/>
    <w:rsid w:val="00771AA3"/>
    <w:rsid w:val="00775E39"/>
    <w:rsid w:val="00776982"/>
    <w:rsid w:val="007918E1"/>
    <w:rsid w:val="007960D1"/>
    <w:rsid w:val="0079738B"/>
    <w:rsid w:val="007A0790"/>
    <w:rsid w:val="007A2E13"/>
    <w:rsid w:val="007A6358"/>
    <w:rsid w:val="007A65CA"/>
    <w:rsid w:val="007B0C67"/>
    <w:rsid w:val="007B2E28"/>
    <w:rsid w:val="007B3DB6"/>
    <w:rsid w:val="007B463F"/>
    <w:rsid w:val="007B5B5E"/>
    <w:rsid w:val="007B7834"/>
    <w:rsid w:val="007B7AB7"/>
    <w:rsid w:val="007C16CB"/>
    <w:rsid w:val="007C30BA"/>
    <w:rsid w:val="007D25E3"/>
    <w:rsid w:val="007E3A72"/>
    <w:rsid w:val="007F15B4"/>
    <w:rsid w:val="007F3197"/>
    <w:rsid w:val="007F5049"/>
    <w:rsid w:val="007F6D8A"/>
    <w:rsid w:val="00802C99"/>
    <w:rsid w:val="00807626"/>
    <w:rsid w:val="00807C7F"/>
    <w:rsid w:val="00814768"/>
    <w:rsid w:val="00814BA7"/>
    <w:rsid w:val="00823AE9"/>
    <w:rsid w:val="0082745A"/>
    <w:rsid w:val="00852981"/>
    <w:rsid w:val="00853320"/>
    <w:rsid w:val="00862E4E"/>
    <w:rsid w:val="00863243"/>
    <w:rsid w:val="00870219"/>
    <w:rsid w:val="008725C9"/>
    <w:rsid w:val="00873BA3"/>
    <w:rsid w:val="00874821"/>
    <w:rsid w:val="008762E1"/>
    <w:rsid w:val="00883276"/>
    <w:rsid w:val="00883AB9"/>
    <w:rsid w:val="00890677"/>
    <w:rsid w:val="00897AB5"/>
    <w:rsid w:val="00897C15"/>
    <w:rsid w:val="008A3C2F"/>
    <w:rsid w:val="008A50CF"/>
    <w:rsid w:val="008A6133"/>
    <w:rsid w:val="008B6893"/>
    <w:rsid w:val="008C0A25"/>
    <w:rsid w:val="008C2C47"/>
    <w:rsid w:val="008D12DD"/>
    <w:rsid w:val="008D1F98"/>
    <w:rsid w:val="008D2FCE"/>
    <w:rsid w:val="008D46D9"/>
    <w:rsid w:val="008D533A"/>
    <w:rsid w:val="008D621F"/>
    <w:rsid w:val="008E015D"/>
    <w:rsid w:val="008F2C90"/>
    <w:rsid w:val="008F42AA"/>
    <w:rsid w:val="00906F96"/>
    <w:rsid w:val="0090735D"/>
    <w:rsid w:val="00911CC5"/>
    <w:rsid w:val="00912C92"/>
    <w:rsid w:val="00923B73"/>
    <w:rsid w:val="009242A4"/>
    <w:rsid w:val="009252E4"/>
    <w:rsid w:val="00931EB4"/>
    <w:rsid w:val="00943656"/>
    <w:rsid w:val="009507C7"/>
    <w:rsid w:val="00954768"/>
    <w:rsid w:val="00960B45"/>
    <w:rsid w:val="00963C11"/>
    <w:rsid w:val="009664A9"/>
    <w:rsid w:val="0096692E"/>
    <w:rsid w:val="009709C8"/>
    <w:rsid w:val="00970AC5"/>
    <w:rsid w:val="0097306A"/>
    <w:rsid w:val="00976BE3"/>
    <w:rsid w:val="00995E0B"/>
    <w:rsid w:val="00996EC9"/>
    <w:rsid w:val="009A04C2"/>
    <w:rsid w:val="009A25EB"/>
    <w:rsid w:val="009A3686"/>
    <w:rsid w:val="009A4D2B"/>
    <w:rsid w:val="009A69E3"/>
    <w:rsid w:val="009A6DA7"/>
    <w:rsid w:val="009B1815"/>
    <w:rsid w:val="009B3945"/>
    <w:rsid w:val="009B6B1E"/>
    <w:rsid w:val="009B6C15"/>
    <w:rsid w:val="009C2928"/>
    <w:rsid w:val="009C537F"/>
    <w:rsid w:val="009E3BFD"/>
    <w:rsid w:val="009E487B"/>
    <w:rsid w:val="009E5986"/>
    <w:rsid w:val="009E734F"/>
    <w:rsid w:val="009E752F"/>
    <w:rsid w:val="009E7737"/>
    <w:rsid w:val="009F29BA"/>
    <w:rsid w:val="00A038F0"/>
    <w:rsid w:val="00A0789F"/>
    <w:rsid w:val="00A111E2"/>
    <w:rsid w:val="00A13973"/>
    <w:rsid w:val="00A14996"/>
    <w:rsid w:val="00A2064F"/>
    <w:rsid w:val="00A258B0"/>
    <w:rsid w:val="00A333F1"/>
    <w:rsid w:val="00A35CAC"/>
    <w:rsid w:val="00A375FD"/>
    <w:rsid w:val="00A37BE3"/>
    <w:rsid w:val="00A43D7E"/>
    <w:rsid w:val="00A4609D"/>
    <w:rsid w:val="00A466E6"/>
    <w:rsid w:val="00A47CDC"/>
    <w:rsid w:val="00A50276"/>
    <w:rsid w:val="00A52503"/>
    <w:rsid w:val="00A528C8"/>
    <w:rsid w:val="00A52CD7"/>
    <w:rsid w:val="00A60506"/>
    <w:rsid w:val="00A67995"/>
    <w:rsid w:val="00A67FE9"/>
    <w:rsid w:val="00A76211"/>
    <w:rsid w:val="00A769E1"/>
    <w:rsid w:val="00A8247D"/>
    <w:rsid w:val="00A8546C"/>
    <w:rsid w:val="00A92827"/>
    <w:rsid w:val="00A92B1D"/>
    <w:rsid w:val="00A92FBE"/>
    <w:rsid w:val="00A941EE"/>
    <w:rsid w:val="00AA0DBF"/>
    <w:rsid w:val="00AA2124"/>
    <w:rsid w:val="00AA39B0"/>
    <w:rsid w:val="00AA50DE"/>
    <w:rsid w:val="00AA575B"/>
    <w:rsid w:val="00AB16E5"/>
    <w:rsid w:val="00AB38F9"/>
    <w:rsid w:val="00AB3DCE"/>
    <w:rsid w:val="00AB4986"/>
    <w:rsid w:val="00AB6E89"/>
    <w:rsid w:val="00AC19B8"/>
    <w:rsid w:val="00AC4132"/>
    <w:rsid w:val="00AD1E3A"/>
    <w:rsid w:val="00AD41A2"/>
    <w:rsid w:val="00AD48D5"/>
    <w:rsid w:val="00AF4C76"/>
    <w:rsid w:val="00AF6DC6"/>
    <w:rsid w:val="00B05AA8"/>
    <w:rsid w:val="00B1321E"/>
    <w:rsid w:val="00B1374A"/>
    <w:rsid w:val="00B13BD8"/>
    <w:rsid w:val="00B23735"/>
    <w:rsid w:val="00B243F6"/>
    <w:rsid w:val="00B3303C"/>
    <w:rsid w:val="00B4254A"/>
    <w:rsid w:val="00B4457D"/>
    <w:rsid w:val="00B462EC"/>
    <w:rsid w:val="00B50626"/>
    <w:rsid w:val="00B542C0"/>
    <w:rsid w:val="00B65570"/>
    <w:rsid w:val="00B70BFE"/>
    <w:rsid w:val="00B71248"/>
    <w:rsid w:val="00B8256D"/>
    <w:rsid w:val="00B843CD"/>
    <w:rsid w:val="00B85633"/>
    <w:rsid w:val="00BC3280"/>
    <w:rsid w:val="00BC4122"/>
    <w:rsid w:val="00BD23AA"/>
    <w:rsid w:val="00BE0676"/>
    <w:rsid w:val="00BE266B"/>
    <w:rsid w:val="00BE7501"/>
    <w:rsid w:val="00BE7528"/>
    <w:rsid w:val="00BF2EA7"/>
    <w:rsid w:val="00C03716"/>
    <w:rsid w:val="00C046FD"/>
    <w:rsid w:val="00C050DA"/>
    <w:rsid w:val="00C056BE"/>
    <w:rsid w:val="00C056D7"/>
    <w:rsid w:val="00C1051B"/>
    <w:rsid w:val="00C10E57"/>
    <w:rsid w:val="00C11BFC"/>
    <w:rsid w:val="00C1785D"/>
    <w:rsid w:val="00C244C8"/>
    <w:rsid w:val="00C24607"/>
    <w:rsid w:val="00C26C3E"/>
    <w:rsid w:val="00C27162"/>
    <w:rsid w:val="00C27B09"/>
    <w:rsid w:val="00C27C24"/>
    <w:rsid w:val="00C31A5A"/>
    <w:rsid w:val="00C35B15"/>
    <w:rsid w:val="00C4146F"/>
    <w:rsid w:val="00C4683D"/>
    <w:rsid w:val="00C50CB7"/>
    <w:rsid w:val="00C50FF8"/>
    <w:rsid w:val="00C54330"/>
    <w:rsid w:val="00C721BA"/>
    <w:rsid w:val="00C73B6B"/>
    <w:rsid w:val="00C82B6B"/>
    <w:rsid w:val="00C84B26"/>
    <w:rsid w:val="00C84C0F"/>
    <w:rsid w:val="00C86833"/>
    <w:rsid w:val="00C90F67"/>
    <w:rsid w:val="00C94B7C"/>
    <w:rsid w:val="00C96399"/>
    <w:rsid w:val="00CC5EA5"/>
    <w:rsid w:val="00CC5F5A"/>
    <w:rsid w:val="00CE11C0"/>
    <w:rsid w:val="00CE22BD"/>
    <w:rsid w:val="00CF39D2"/>
    <w:rsid w:val="00CF69B3"/>
    <w:rsid w:val="00D05064"/>
    <w:rsid w:val="00D0526B"/>
    <w:rsid w:val="00D05F61"/>
    <w:rsid w:val="00D06B3F"/>
    <w:rsid w:val="00D10BDD"/>
    <w:rsid w:val="00D1203B"/>
    <w:rsid w:val="00D2412F"/>
    <w:rsid w:val="00D248BA"/>
    <w:rsid w:val="00D379DB"/>
    <w:rsid w:val="00D40828"/>
    <w:rsid w:val="00D427D9"/>
    <w:rsid w:val="00D42BA2"/>
    <w:rsid w:val="00D457C5"/>
    <w:rsid w:val="00D459FC"/>
    <w:rsid w:val="00D51B24"/>
    <w:rsid w:val="00D54133"/>
    <w:rsid w:val="00D54771"/>
    <w:rsid w:val="00D61F06"/>
    <w:rsid w:val="00D82265"/>
    <w:rsid w:val="00D8577C"/>
    <w:rsid w:val="00D90665"/>
    <w:rsid w:val="00D90956"/>
    <w:rsid w:val="00D9390D"/>
    <w:rsid w:val="00D95136"/>
    <w:rsid w:val="00D969CF"/>
    <w:rsid w:val="00D9761B"/>
    <w:rsid w:val="00DA4BDB"/>
    <w:rsid w:val="00DB509E"/>
    <w:rsid w:val="00DC02AF"/>
    <w:rsid w:val="00DC1072"/>
    <w:rsid w:val="00DC2363"/>
    <w:rsid w:val="00DC634A"/>
    <w:rsid w:val="00DC6C08"/>
    <w:rsid w:val="00DD0499"/>
    <w:rsid w:val="00DD0E92"/>
    <w:rsid w:val="00DD2948"/>
    <w:rsid w:val="00DD3D1F"/>
    <w:rsid w:val="00DE6BEB"/>
    <w:rsid w:val="00DE7B9F"/>
    <w:rsid w:val="00DF09DD"/>
    <w:rsid w:val="00DF4595"/>
    <w:rsid w:val="00DF5850"/>
    <w:rsid w:val="00E07832"/>
    <w:rsid w:val="00E10D64"/>
    <w:rsid w:val="00E23977"/>
    <w:rsid w:val="00E24F9A"/>
    <w:rsid w:val="00E27A92"/>
    <w:rsid w:val="00E405CF"/>
    <w:rsid w:val="00E47805"/>
    <w:rsid w:val="00E523E1"/>
    <w:rsid w:val="00E56898"/>
    <w:rsid w:val="00E60382"/>
    <w:rsid w:val="00E61F71"/>
    <w:rsid w:val="00E66422"/>
    <w:rsid w:val="00E71933"/>
    <w:rsid w:val="00E72196"/>
    <w:rsid w:val="00E75670"/>
    <w:rsid w:val="00E844AC"/>
    <w:rsid w:val="00E90C6F"/>
    <w:rsid w:val="00E912F6"/>
    <w:rsid w:val="00E9297E"/>
    <w:rsid w:val="00E959BD"/>
    <w:rsid w:val="00EA3F07"/>
    <w:rsid w:val="00EA7D69"/>
    <w:rsid w:val="00EB47B1"/>
    <w:rsid w:val="00EC0BF9"/>
    <w:rsid w:val="00EC245D"/>
    <w:rsid w:val="00EC6D42"/>
    <w:rsid w:val="00ED0E9D"/>
    <w:rsid w:val="00ED13AA"/>
    <w:rsid w:val="00ED2E6D"/>
    <w:rsid w:val="00EE0194"/>
    <w:rsid w:val="00EE4968"/>
    <w:rsid w:val="00EE7052"/>
    <w:rsid w:val="00EF47CA"/>
    <w:rsid w:val="00EF60CF"/>
    <w:rsid w:val="00EF7EA7"/>
    <w:rsid w:val="00F1140E"/>
    <w:rsid w:val="00F14571"/>
    <w:rsid w:val="00F2344C"/>
    <w:rsid w:val="00F32130"/>
    <w:rsid w:val="00F37C4C"/>
    <w:rsid w:val="00F435E5"/>
    <w:rsid w:val="00F43A85"/>
    <w:rsid w:val="00F441DE"/>
    <w:rsid w:val="00F4429D"/>
    <w:rsid w:val="00F46C34"/>
    <w:rsid w:val="00F50018"/>
    <w:rsid w:val="00F519E1"/>
    <w:rsid w:val="00F53CC7"/>
    <w:rsid w:val="00F61FEF"/>
    <w:rsid w:val="00F7097A"/>
    <w:rsid w:val="00F74014"/>
    <w:rsid w:val="00F8218C"/>
    <w:rsid w:val="00F836DE"/>
    <w:rsid w:val="00F868F8"/>
    <w:rsid w:val="00F86E74"/>
    <w:rsid w:val="00F90A95"/>
    <w:rsid w:val="00F96B6A"/>
    <w:rsid w:val="00F96BE1"/>
    <w:rsid w:val="00FA04B4"/>
    <w:rsid w:val="00FA1EAA"/>
    <w:rsid w:val="00FA43E7"/>
    <w:rsid w:val="00FA44D9"/>
    <w:rsid w:val="00FB1B3F"/>
    <w:rsid w:val="00FB2953"/>
    <w:rsid w:val="00FB542E"/>
    <w:rsid w:val="00FB5FBD"/>
    <w:rsid w:val="00FC5F51"/>
    <w:rsid w:val="00FC6F42"/>
    <w:rsid w:val="00FD0213"/>
    <w:rsid w:val="00FD2787"/>
    <w:rsid w:val="00FD662A"/>
    <w:rsid w:val="00FD699E"/>
    <w:rsid w:val="00FE1D5F"/>
    <w:rsid w:val="00FE2500"/>
    <w:rsid w:val="00FE4B3D"/>
    <w:rsid w:val="00FE6563"/>
    <w:rsid w:val="00FE6E1F"/>
    <w:rsid w:val="00FF08E6"/>
    <w:rsid w:val="00FF0BE1"/>
    <w:rsid w:val="00FF1DF2"/>
    <w:rsid w:val="00FF3475"/>
    <w:rsid w:val="00FF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81E3"/>
  <w15:docId w15:val="{B1E7C858-94D6-4D07-B666-784A990B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6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45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59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0B6B13"/>
    <w:rPr>
      <w:color w:val="808080"/>
    </w:rPr>
  </w:style>
  <w:style w:type="paragraph" w:styleId="a7">
    <w:name w:val="List Paragraph"/>
    <w:basedOn w:val="a"/>
    <w:uiPriority w:val="34"/>
    <w:qFormat/>
    <w:rsid w:val="00E10D64"/>
    <w:pPr>
      <w:ind w:left="720"/>
      <w:contextualSpacing/>
    </w:pPr>
  </w:style>
  <w:style w:type="paragraph" w:customStyle="1" w:styleId="a8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No Spacing"/>
    <w:uiPriority w:val="1"/>
    <w:qFormat/>
    <w:rsid w:val="008906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Strong"/>
    <w:uiPriority w:val="22"/>
    <w:qFormat/>
    <w:rsid w:val="00890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4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jects\dsc\doc\&#1064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BC680-A8F3-4438-B710-76743D7DE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80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Шикун Сергей</cp:lastModifiedBy>
  <cp:revision>203</cp:revision>
  <cp:lastPrinted>2022-12-29T07:28:00Z</cp:lastPrinted>
  <dcterms:created xsi:type="dcterms:W3CDTF">2017-01-20T11:56:00Z</dcterms:created>
  <dcterms:modified xsi:type="dcterms:W3CDTF">2024-05-20T06:56:00Z</dcterms:modified>
</cp:coreProperties>
</file>